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8E" w:rsidRDefault="000E0B8E">
      <w:pPr>
        <w:tabs>
          <w:tab w:val="left" w:pos="2600"/>
        </w:tabs>
        <w:ind w:left="116"/>
        <w:rPr>
          <w:rFonts w:ascii="Times New Roman"/>
          <w:sz w:val="20"/>
        </w:rPr>
      </w:pPr>
      <w:r w:rsidRPr="009D4041">
        <w:rPr>
          <w:rFonts w:ascii="Times New Roman"/>
          <w:noProof/>
          <w:sz w:val="20"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70.5pt;height:90pt;visibility:visible">
            <v:imagedata r:id="rId5" o:title=""/>
          </v:shape>
        </w:pict>
      </w:r>
      <w:r>
        <w:rPr>
          <w:rFonts w:ascii="Times New Roman"/>
          <w:sz w:val="20"/>
        </w:rPr>
        <w:tab/>
      </w:r>
      <w:r>
        <w:rPr>
          <w:noProof/>
          <w:lang w:eastAsia="de-DE"/>
        </w:rPr>
      </w:r>
      <w:r w:rsidRPr="009D4041">
        <w:rPr>
          <w:rFonts w:ascii="Times New Roman"/>
          <w:noProof/>
          <w:position w:val="81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width:280.85pt;height:43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" filled="f" strokeweight=".5pt">
            <v:textbox inset="0,0,0,0">
              <w:txbxContent>
                <w:p w:rsidR="000E0B8E" w:rsidRDefault="000E0B8E">
                  <w:pPr>
                    <w:pStyle w:val="BodyText"/>
                    <w:spacing w:before="2"/>
                    <w:ind w:left="0"/>
                    <w:rPr>
                      <w:rFonts w:ascii="Times New Roman"/>
                      <w:sz w:val="26"/>
                    </w:rPr>
                  </w:pPr>
                </w:p>
                <w:p w:rsidR="000E0B8E" w:rsidRDefault="000E0B8E">
                  <w:pPr>
                    <w:spacing w:before="1"/>
                    <w:ind w:left="37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Nutzungsvereinbarung VSV – Vereinsheim</w:t>
                  </w:r>
                </w:p>
              </w:txbxContent>
            </v:textbox>
            <w10:anchorlock/>
          </v:shape>
        </w:pict>
      </w:r>
    </w:p>
    <w:p w:rsidR="000E0B8E" w:rsidRDefault="000E0B8E">
      <w:pPr>
        <w:pStyle w:val="BodyText"/>
        <w:spacing w:before="5"/>
        <w:ind w:left="0"/>
        <w:rPr>
          <w:rFonts w:ascii="Times New Roman"/>
          <w:sz w:val="14"/>
        </w:rPr>
      </w:pPr>
    </w:p>
    <w:p w:rsidR="000E0B8E" w:rsidRDefault="000E0B8E">
      <w:pPr>
        <w:pStyle w:val="BodyText"/>
        <w:spacing w:before="93"/>
      </w:pPr>
      <w:r>
        <w:t>Zwischen dem VSV Wenden, vertreten durch Herrn René Schneider,</w:t>
      </w:r>
    </w:p>
    <w:p w:rsidR="000E0B8E" w:rsidRDefault="000E0B8E">
      <w:pPr>
        <w:pStyle w:val="BodyText"/>
        <w:ind w:left="0"/>
      </w:pPr>
    </w:p>
    <w:p w:rsidR="000E0B8E" w:rsidRDefault="000E0B8E">
      <w:pPr>
        <w:pStyle w:val="BodyText"/>
        <w:tabs>
          <w:tab w:val="left" w:pos="5204"/>
        </w:tabs>
        <w:ind w:right="147"/>
      </w:pPr>
      <w:r>
        <w:t>und Herrn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Frau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wird folgende Nutzungsvereinbarung getroffen:</w:t>
      </w:r>
    </w:p>
    <w:p w:rsidR="000E0B8E" w:rsidRDefault="000E0B8E">
      <w:pPr>
        <w:pStyle w:val="BodyText"/>
        <w:ind w:left="0"/>
      </w:pPr>
    </w:p>
    <w:p w:rsidR="000E0B8E" w:rsidRDefault="000E0B8E">
      <w:pPr>
        <w:pStyle w:val="BodyText"/>
        <w:tabs>
          <w:tab w:val="left" w:leader="dot" w:pos="6604"/>
          <w:tab w:val="left" w:pos="7331"/>
        </w:tabs>
        <w:spacing w:before="1"/>
      </w:pPr>
      <w:r>
        <w:t>Zur Durchführung einer privaten Veranstaltung</w:t>
      </w:r>
      <w:r>
        <w:rPr>
          <w:spacing w:val="-15"/>
        </w:rPr>
        <w:t xml:space="preserve"> </w:t>
      </w:r>
      <w:r>
        <w:t xml:space="preserve">am </w:t>
      </w:r>
      <w:r>
        <w:rPr>
          <w:u w:val="single"/>
        </w:rPr>
        <w:t>______________________</w:t>
      </w:r>
    </w:p>
    <w:p w:rsidR="000E0B8E" w:rsidRDefault="000E0B8E">
      <w:pPr>
        <w:pStyle w:val="BodyText"/>
        <w:ind w:right="782"/>
      </w:pPr>
      <w:r>
        <w:t>überlässt der VSV Wenden der oben genannten Person (verantwortlich) die zu nutzenden Räumlichkeiten.</w:t>
      </w:r>
    </w:p>
    <w:p w:rsidR="000E0B8E" w:rsidRDefault="000E0B8E">
      <w:pPr>
        <w:pStyle w:val="BodyText"/>
        <w:spacing w:before="11"/>
        <w:ind w:left="0"/>
        <w:rPr>
          <w:sz w:val="23"/>
        </w:rPr>
      </w:pPr>
    </w:p>
    <w:p w:rsidR="000E0B8E" w:rsidRDefault="000E0B8E">
      <w:pPr>
        <w:pStyle w:val="BodyText"/>
      </w:pPr>
      <w:r>
        <w:t>Die Höhe des Nutzungsentgeltes setzt sich wie folgt zusammen:</w:t>
      </w:r>
    </w:p>
    <w:p w:rsidR="000E0B8E" w:rsidRDefault="000E0B8E">
      <w:pPr>
        <w:pStyle w:val="BodyText"/>
        <w:ind w:left="0"/>
      </w:pPr>
    </w:p>
    <w:p w:rsidR="000E0B8E" w:rsidRDefault="000E0B8E">
      <w:pPr>
        <w:pStyle w:val="BodyText"/>
        <w:tabs>
          <w:tab w:val="left" w:pos="3396"/>
          <w:tab w:val="left" w:pos="4477"/>
        </w:tabs>
        <w:ind w:right="1708"/>
      </w:pPr>
      <w:r>
        <w:t>Miete für die Räumlichkeiten:</w:t>
      </w:r>
      <w:r>
        <w:rPr>
          <w:spacing w:val="-14"/>
        </w:rPr>
        <w:t xml:space="preserve"> </w:t>
      </w:r>
      <w:r>
        <w:t>200,00</w:t>
      </w:r>
      <w:r>
        <w:rPr>
          <w:spacing w:val="-2"/>
        </w:rPr>
        <w:t xml:space="preserve"> </w:t>
      </w:r>
      <w:r>
        <w:t>€</w:t>
      </w:r>
      <w:r>
        <w:tab/>
        <w:t>(Vereinsmitglieder: 150,00 €) Reinigung:</w:t>
      </w:r>
      <w:r>
        <w:tab/>
        <w:t>50,00</w:t>
      </w:r>
      <w:r>
        <w:rPr>
          <w:spacing w:val="-1"/>
        </w:rPr>
        <w:t xml:space="preserve"> </w:t>
      </w:r>
      <w:r>
        <w:t>€</w:t>
      </w:r>
    </w:p>
    <w:p w:rsidR="000E0B8E" w:rsidRDefault="000E0B8E">
      <w:pPr>
        <w:pStyle w:val="BodyText"/>
        <w:tabs>
          <w:tab w:val="left" w:pos="3261"/>
        </w:tabs>
      </w:pPr>
      <w:r>
        <w:t>Kaution:</w:t>
      </w:r>
      <w:r>
        <w:tab/>
        <w:t>2</w:t>
      </w:r>
      <w:bookmarkStart w:id="0" w:name="_GoBack"/>
      <w:bookmarkEnd w:id="0"/>
      <w:r>
        <w:t>00,00</w:t>
      </w:r>
      <w:r>
        <w:rPr>
          <w:spacing w:val="-3"/>
        </w:rPr>
        <w:t xml:space="preserve"> </w:t>
      </w:r>
      <w:r>
        <w:t>€</w:t>
      </w:r>
    </w:p>
    <w:p w:rsidR="000E0B8E" w:rsidRDefault="000E0B8E">
      <w:pPr>
        <w:pStyle w:val="BodyText"/>
        <w:ind w:left="0"/>
      </w:pPr>
    </w:p>
    <w:p w:rsidR="000E0B8E" w:rsidRDefault="000E0B8E">
      <w:pPr>
        <w:pStyle w:val="BodyText"/>
        <w:tabs>
          <w:tab w:val="left" w:pos="4324"/>
        </w:tabs>
      </w:pPr>
      <w:r>
        <w:t>Gesamt (je nach</w:t>
      </w:r>
      <w:r>
        <w:rPr>
          <w:spacing w:val="-10"/>
        </w:rPr>
        <w:t xml:space="preserve"> </w:t>
      </w:r>
      <w:r>
        <w:t>Bedarf):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0B8E" w:rsidRDefault="000E0B8E">
      <w:pPr>
        <w:pStyle w:val="BodyText"/>
        <w:ind w:left="0"/>
        <w:rPr>
          <w:sz w:val="16"/>
        </w:rPr>
      </w:pPr>
    </w:p>
    <w:p w:rsidR="000E0B8E" w:rsidRDefault="000E0B8E">
      <w:pPr>
        <w:pStyle w:val="BodyText"/>
        <w:spacing w:before="93"/>
      </w:pPr>
      <w:r>
        <w:t>Das Gebäude ist am folgenden Tag bis 9.00 Uhr zu verlassen.</w:t>
      </w:r>
    </w:p>
    <w:p w:rsidR="000E0B8E" w:rsidRDefault="000E0B8E">
      <w:pPr>
        <w:pStyle w:val="BodyText"/>
        <w:ind w:left="0"/>
      </w:pPr>
    </w:p>
    <w:p w:rsidR="000E0B8E" w:rsidRDefault="000E0B8E">
      <w:pPr>
        <w:pStyle w:val="BodyText"/>
        <w:ind w:right="489"/>
      </w:pPr>
      <w:r>
        <w:t>Im Gebäude herrscht absolutes Rauchverbot. Der Mieter ist zur schonenden Behandlung der Mietsache verpflichtet. Ohne Zustimmung der Vermieterin dürfen keine Änderungen am Mietobjekt vorgenommen werden.</w:t>
      </w:r>
    </w:p>
    <w:p w:rsidR="000E0B8E" w:rsidRDefault="000E0B8E">
      <w:pPr>
        <w:pStyle w:val="BodyText"/>
        <w:ind w:left="0"/>
      </w:pPr>
    </w:p>
    <w:p w:rsidR="000E0B8E" w:rsidRDefault="000E0B8E">
      <w:pPr>
        <w:pStyle w:val="BodyText"/>
        <w:ind w:right="388"/>
        <w:jc w:val="both"/>
      </w:pPr>
      <w:r>
        <w:t>Vorübergehend eingebrachte Gegenstände dürfen an Fußböden, Pfeilern, Decken und Wänden nicht mit Nägeln, Schrauben etc. befestigt werden. Sie sind innerhalb der Mietdauer rest- und rückstandslos zu entfernen.</w:t>
      </w:r>
    </w:p>
    <w:p w:rsidR="000E0B8E" w:rsidRDefault="000E0B8E">
      <w:pPr>
        <w:pStyle w:val="BodyText"/>
        <w:ind w:left="0"/>
      </w:pPr>
    </w:p>
    <w:p w:rsidR="000E0B8E" w:rsidRDefault="000E0B8E">
      <w:pPr>
        <w:pStyle w:val="BodyText"/>
        <w:ind w:right="416"/>
        <w:jc w:val="both"/>
      </w:pPr>
      <w:r>
        <w:t>Die Getränke werden über die Firma M. Alfes (Schönau) bezogen und vom Nutzer direkt mit der Firma Alfes abgerechnet.</w:t>
      </w:r>
    </w:p>
    <w:p w:rsidR="000E0B8E" w:rsidRDefault="000E0B8E">
      <w:pPr>
        <w:pStyle w:val="BodyText"/>
        <w:spacing w:before="11"/>
        <w:ind w:left="0"/>
        <w:rPr>
          <w:sz w:val="23"/>
        </w:rPr>
      </w:pPr>
    </w:p>
    <w:p w:rsidR="000E0B8E" w:rsidRDefault="000E0B8E">
      <w:pPr>
        <w:pStyle w:val="BodyText"/>
        <w:ind w:right="122"/>
      </w:pPr>
      <w:r>
        <w:t>Die Kaution wird zurück erstattet, sobald von Vereinsseite festgestellt wurde, dass die Räumlichkeiten und das Inventar in einwandfreiem Zustand hinterlassen</w:t>
      </w:r>
      <w:r>
        <w:rPr>
          <w:spacing w:val="-33"/>
        </w:rPr>
        <w:t xml:space="preserve"> </w:t>
      </w:r>
      <w:r>
        <w:t>wurden.</w:t>
      </w:r>
    </w:p>
    <w:p w:rsidR="000E0B8E" w:rsidRDefault="000E0B8E">
      <w:pPr>
        <w:pStyle w:val="BodyText"/>
        <w:ind w:right="122"/>
      </w:pPr>
    </w:p>
    <w:p w:rsidR="000E0B8E" w:rsidRPr="00B830C9" w:rsidRDefault="000E0B8E">
      <w:pPr>
        <w:pStyle w:val="BodyText"/>
        <w:ind w:right="122"/>
      </w:pPr>
      <w:r w:rsidRPr="00B830C9">
        <w:t>Dabei ist insbesondere auf die folgenden Punkte zu achten:</w:t>
      </w:r>
    </w:p>
    <w:p w:rsidR="000E0B8E" w:rsidRPr="00B830C9" w:rsidRDefault="000E0B8E" w:rsidP="00850352">
      <w:pPr>
        <w:pStyle w:val="BodyText"/>
        <w:numPr>
          <w:ilvl w:val="0"/>
          <w:numId w:val="1"/>
        </w:numPr>
        <w:ind w:right="122"/>
      </w:pPr>
      <w:r w:rsidRPr="00B830C9">
        <w:t>Tische sind im gereinigten Zustand zu hinterlassen</w:t>
      </w:r>
    </w:p>
    <w:p w:rsidR="000E0B8E" w:rsidRPr="00B830C9" w:rsidRDefault="000E0B8E" w:rsidP="00850352">
      <w:pPr>
        <w:pStyle w:val="BodyText"/>
        <w:numPr>
          <w:ilvl w:val="0"/>
          <w:numId w:val="1"/>
        </w:numPr>
        <w:ind w:right="122"/>
      </w:pPr>
      <w:r w:rsidRPr="00B830C9">
        <w:t>Stühle sind auf die Tische zu stellen</w:t>
      </w:r>
    </w:p>
    <w:p w:rsidR="000E0B8E" w:rsidRPr="00B830C9" w:rsidRDefault="000E0B8E" w:rsidP="00850352">
      <w:pPr>
        <w:pStyle w:val="BodyText"/>
        <w:numPr>
          <w:ilvl w:val="0"/>
          <w:numId w:val="1"/>
        </w:numPr>
        <w:ind w:right="122"/>
      </w:pPr>
      <w:r>
        <w:t>Dekorationsartikel</w:t>
      </w:r>
      <w:r w:rsidRPr="00B830C9">
        <w:t xml:space="preserve"> sind vollständig zu entfernen.</w:t>
      </w:r>
    </w:p>
    <w:p w:rsidR="000E0B8E" w:rsidRPr="00B830C9" w:rsidRDefault="000E0B8E" w:rsidP="00850352">
      <w:pPr>
        <w:pStyle w:val="BodyText"/>
        <w:numPr>
          <w:ilvl w:val="0"/>
          <w:numId w:val="1"/>
        </w:numPr>
        <w:ind w:right="122"/>
      </w:pPr>
      <w:r w:rsidRPr="00B830C9">
        <w:t>Klebereste (z.B. durch ausgeschüttete Getränke) sind auf dem Boden zu entfernen</w:t>
      </w:r>
    </w:p>
    <w:p w:rsidR="000E0B8E" w:rsidRPr="00B830C9" w:rsidRDefault="000E0B8E" w:rsidP="00850352">
      <w:pPr>
        <w:pStyle w:val="BodyText"/>
        <w:numPr>
          <w:ilvl w:val="0"/>
          <w:numId w:val="1"/>
        </w:numPr>
        <w:ind w:right="122"/>
      </w:pPr>
      <w:r w:rsidRPr="00B830C9">
        <w:t>Ansonsten ist der Boden besenrein zu hinterlassen</w:t>
      </w:r>
    </w:p>
    <w:p w:rsidR="000E0B8E" w:rsidRPr="00B830C9" w:rsidRDefault="000E0B8E" w:rsidP="00046FCD">
      <w:pPr>
        <w:pStyle w:val="BodyText"/>
        <w:numPr>
          <w:ilvl w:val="0"/>
          <w:numId w:val="1"/>
        </w:numPr>
        <w:spacing w:before="1"/>
        <w:jc w:val="both"/>
      </w:pPr>
      <w:r w:rsidRPr="00B830C9">
        <w:t>Der Abfall wird vom Mieter selbst entsorgt.</w:t>
      </w:r>
    </w:p>
    <w:p w:rsidR="000E0B8E" w:rsidRDefault="000E0B8E" w:rsidP="00046FCD">
      <w:pPr>
        <w:pStyle w:val="BodyText"/>
        <w:ind w:right="122"/>
      </w:pPr>
    </w:p>
    <w:p w:rsidR="000E0B8E" w:rsidRDefault="000E0B8E">
      <w:pPr>
        <w:pStyle w:val="BodyText"/>
        <w:ind w:left="0"/>
      </w:pPr>
    </w:p>
    <w:p w:rsidR="000E0B8E" w:rsidRDefault="000E0B8E" w:rsidP="00850352">
      <w:pPr>
        <w:pStyle w:val="BodyText"/>
        <w:tabs>
          <w:tab w:val="left" w:pos="5194"/>
        </w:tabs>
        <w:rPr>
          <w:u w:val="single"/>
        </w:rPr>
      </w:pPr>
    </w:p>
    <w:p w:rsidR="000E0B8E" w:rsidRDefault="000E0B8E" w:rsidP="00850352">
      <w:pPr>
        <w:pStyle w:val="BodyText"/>
        <w:tabs>
          <w:tab w:val="left" w:pos="5194"/>
        </w:tabs>
        <w:rPr>
          <w:u w:val="single"/>
        </w:rPr>
      </w:pPr>
    </w:p>
    <w:p w:rsidR="000E0B8E" w:rsidRDefault="000E0B8E" w:rsidP="00850352">
      <w:pPr>
        <w:pStyle w:val="BodyText"/>
        <w:tabs>
          <w:tab w:val="left" w:pos="5194"/>
        </w:tabs>
        <w:rPr>
          <w:u w:val="single"/>
        </w:rPr>
      </w:pPr>
    </w:p>
    <w:p w:rsidR="000E0B8E" w:rsidRDefault="000E0B8E" w:rsidP="00850352">
      <w:pPr>
        <w:pStyle w:val="BodyText"/>
        <w:tabs>
          <w:tab w:val="left" w:pos="5194"/>
        </w:tabs>
        <w:rPr>
          <w:u w:val="single"/>
        </w:rPr>
      </w:pPr>
    </w:p>
    <w:p w:rsidR="000E0B8E" w:rsidRDefault="000E0B8E" w:rsidP="00850352">
      <w:pPr>
        <w:pStyle w:val="BodyText"/>
        <w:tabs>
          <w:tab w:val="left" w:pos="5194"/>
        </w:tabs>
        <w:rPr>
          <w:u w:val="single"/>
        </w:rPr>
      </w:pPr>
    </w:p>
    <w:p w:rsidR="000E0B8E" w:rsidRDefault="000E0B8E" w:rsidP="00850352">
      <w:pPr>
        <w:pStyle w:val="BodyText"/>
        <w:tabs>
          <w:tab w:val="left" w:pos="5194"/>
        </w:tabs>
        <w:rPr>
          <w:u w:val="single"/>
        </w:rPr>
      </w:pPr>
    </w:p>
    <w:p w:rsidR="000E0B8E" w:rsidRDefault="000E0B8E" w:rsidP="00850352">
      <w:pPr>
        <w:pStyle w:val="BodyText"/>
        <w:tabs>
          <w:tab w:val="left" w:pos="5194"/>
        </w:tabs>
      </w:pPr>
      <w:r>
        <w:rPr>
          <w:u w:val="single"/>
        </w:rPr>
        <w:t>Ansprechpartner</w:t>
      </w:r>
      <w:r>
        <w:t xml:space="preserve">: </w:t>
      </w:r>
      <w:r>
        <w:br/>
      </w:r>
      <w:r>
        <w:br/>
        <w:t>Vermietung:</w:t>
      </w:r>
      <w:r>
        <w:rPr>
          <w:spacing w:val="54"/>
        </w:rPr>
        <w:t xml:space="preserve"> </w:t>
      </w:r>
      <w:r>
        <w:t>René Schneider (Mobil: 0170 4958104)</w:t>
      </w:r>
    </w:p>
    <w:p w:rsidR="000E0B8E" w:rsidRDefault="000E0B8E" w:rsidP="006A4871">
      <w:pPr>
        <w:pStyle w:val="BodyText"/>
      </w:pPr>
      <w:r>
        <w:br/>
        <w:t>Reinigung:</w:t>
      </w:r>
      <w:r>
        <w:rPr>
          <w:spacing w:val="62"/>
        </w:rPr>
        <w:t xml:space="preserve"> </w:t>
      </w:r>
      <w:r>
        <w:t>Erika Gashi (Mobil: 0162 9517845)</w:t>
      </w:r>
    </w:p>
    <w:p w:rsidR="000E0B8E" w:rsidRDefault="000E0B8E" w:rsidP="006A4871">
      <w:pPr>
        <w:pStyle w:val="BodyText"/>
      </w:pPr>
    </w:p>
    <w:p w:rsidR="000E0B8E" w:rsidRDefault="000E0B8E" w:rsidP="00850352">
      <w:pPr>
        <w:pStyle w:val="BodyText"/>
        <w:tabs>
          <w:tab w:val="left" w:pos="3458"/>
          <w:tab w:val="left" w:pos="5168"/>
        </w:tabs>
        <w:spacing w:before="231" w:line="480" w:lineRule="auto"/>
        <w:ind w:left="0" w:right="2095"/>
      </w:pPr>
      <w:r>
        <w:t xml:space="preserve">  Schönau,</w:t>
      </w:r>
      <w:r>
        <w:rPr>
          <w:spacing w:val="-6"/>
        </w:rPr>
        <w:t xml:space="preserve"> </w:t>
      </w:r>
      <w:r>
        <w:t xml:space="preserve">den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0B8E" w:rsidRDefault="000E0B8E">
      <w:pPr>
        <w:pStyle w:val="BodyText"/>
        <w:ind w:left="0"/>
        <w:rPr>
          <w:sz w:val="19"/>
        </w:rPr>
      </w:pPr>
    </w:p>
    <w:p w:rsidR="000E0B8E" w:rsidRDefault="000E0B8E">
      <w:pPr>
        <w:pStyle w:val="BodyText"/>
        <w:ind w:left="0"/>
        <w:rPr>
          <w:sz w:val="19"/>
        </w:rPr>
      </w:pPr>
      <w:r>
        <w:rPr>
          <w:noProof/>
          <w:lang w:eastAsia="de-DE"/>
        </w:rPr>
        <w:pict>
          <v:shape id="Freeform 3" o:spid="_x0000_s1027" style="position:absolute;margin-left:70.8pt;margin-top:13.3pt;width:133.4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" path="m,l2668,e" filled="f" strokeweight=".26669mm">
            <v:path arrowok="t" o:connecttype="custom" o:connectlocs="0,0;1694180,0" o:connectangles="0,0"/>
            <w10:wrap type="topAndBottom" anchorx="page"/>
          </v:shape>
        </w:pict>
      </w:r>
      <w:r>
        <w:rPr>
          <w:noProof/>
          <w:lang w:eastAsia="de-DE"/>
        </w:rPr>
        <w:pict>
          <v:shape id="Freeform 2" o:spid="_x0000_s1028" style="position:absolute;margin-left:224.2pt;margin-top:13.3pt;width:126.7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" path="m,l2534,e" filled="f" strokeweight=".26669mm">
            <v:path arrowok="t" o:connecttype="custom" o:connectlocs="0,0;1609090,0" o:connectangles="0,0"/>
            <w10:wrap type="topAndBottom" anchorx="page"/>
          </v:shape>
        </w:pict>
      </w:r>
    </w:p>
    <w:p w:rsidR="000E0B8E" w:rsidRDefault="000E0B8E">
      <w:pPr>
        <w:tabs>
          <w:tab w:val="left" w:pos="3174"/>
        </w:tabs>
        <w:spacing w:line="229" w:lineRule="exact"/>
        <w:ind w:left="116"/>
      </w:pPr>
      <w:r>
        <w:t>Unterschrift</w:t>
      </w:r>
      <w:r>
        <w:rPr>
          <w:spacing w:val="-1"/>
        </w:rPr>
        <w:t xml:space="preserve"> </w:t>
      </w:r>
      <w:r>
        <w:t>VSV</w:t>
      </w:r>
      <w:r>
        <w:rPr>
          <w:spacing w:val="-5"/>
        </w:rPr>
        <w:t xml:space="preserve"> </w:t>
      </w:r>
      <w:r>
        <w:t>Wenden</w:t>
      </w:r>
      <w:r>
        <w:tab/>
        <w:t>Unterschrift</w:t>
      </w:r>
      <w:r>
        <w:rPr>
          <w:spacing w:val="-1"/>
        </w:rPr>
        <w:t xml:space="preserve"> </w:t>
      </w:r>
      <w:r>
        <w:t>Nutzer</w:t>
      </w:r>
    </w:p>
    <w:sectPr w:rsidR="000E0B8E" w:rsidSect="006A4871">
      <w:type w:val="continuous"/>
      <w:pgSz w:w="11910" w:h="16840"/>
      <w:pgMar w:top="851" w:right="13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A731A"/>
    <w:multiLevelType w:val="hybridMultilevel"/>
    <w:tmpl w:val="0FA8F8A8"/>
    <w:lvl w:ilvl="0" w:tplc="04070001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6"/>
        </w:tabs>
        <w:ind w:left="155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6"/>
        </w:tabs>
        <w:ind w:left="22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6"/>
        </w:tabs>
        <w:ind w:left="371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6"/>
        </w:tabs>
        <w:ind w:left="44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6"/>
        </w:tabs>
        <w:ind w:left="51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6"/>
        </w:tabs>
        <w:ind w:left="587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6"/>
        </w:tabs>
        <w:ind w:left="65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06C"/>
    <w:rsid w:val="00045173"/>
    <w:rsid w:val="00046FCD"/>
    <w:rsid w:val="000673C1"/>
    <w:rsid w:val="000E0B8E"/>
    <w:rsid w:val="003E766C"/>
    <w:rsid w:val="00495E71"/>
    <w:rsid w:val="004A6450"/>
    <w:rsid w:val="006A4871"/>
    <w:rsid w:val="00850352"/>
    <w:rsid w:val="009462DA"/>
    <w:rsid w:val="009D4041"/>
    <w:rsid w:val="00A21196"/>
    <w:rsid w:val="00B830C9"/>
    <w:rsid w:val="00C4306C"/>
    <w:rsid w:val="00CE4869"/>
    <w:rsid w:val="00E77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450"/>
    <w:pPr>
      <w:widowControl w:val="0"/>
      <w:autoSpaceDE w:val="0"/>
      <w:autoSpaceDN w:val="0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4A645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A6450"/>
    <w:pPr>
      <w:ind w:left="11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lang w:eastAsia="en-US"/>
    </w:rPr>
  </w:style>
  <w:style w:type="paragraph" w:styleId="Title">
    <w:name w:val="Title"/>
    <w:basedOn w:val="Normal"/>
    <w:link w:val="TitleChar"/>
    <w:uiPriority w:val="99"/>
    <w:qFormat/>
    <w:rsid w:val="004A6450"/>
    <w:pPr>
      <w:spacing w:before="1"/>
      <w:ind w:left="374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4A6450"/>
  </w:style>
  <w:style w:type="paragraph" w:customStyle="1" w:styleId="TableParagraph">
    <w:name w:val="Table Paragraph"/>
    <w:basedOn w:val="Normal"/>
    <w:uiPriority w:val="99"/>
    <w:rsid w:val="004A64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253</Words>
  <Characters>1600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Briefkopf/Logo des VSV</dc:title>
  <dc:subject/>
  <dc:creator>Thomas Wurm</dc:creator>
  <cp:keywords/>
  <dc:description/>
  <cp:lastModifiedBy>Briel</cp:lastModifiedBy>
  <cp:revision>6</cp:revision>
  <dcterms:created xsi:type="dcterms:W3CDTF">2021-07-23T19:53:00Z</dcterms:created>
  <dcterms:modified xsi:type="dcterms:W3CDTF">2026-04-25T06:38:00Z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